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2"/>
        <w:gridCol w:w="171"/>
        <w:gridCol w:w="3429"/>
      </w:tblGrid>
      <w:tr w:rsidR="00305021" w:rsidRPr="000B575F" w14:paraId="4AA4056E" w14:textId="77777777" w:rsidTr="00CA7B5B">
        <w:trPr>
          <w:trHeight w:hRule="exact" w:val="14400"/>
          <w:jc w:val="center"/>
        </w:trPr>
        <w:tc>
          <w:tcPr>
            <w:tcW w:w="7342" w:type="dxa"/>
          </w:tcPr>
          <w:tbl>
            <w:tblPr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13"/>
            </w:tblGrid>
            <w:tr w:rsidR="00305021" w:rsidRPr="00D8692D" w14:paraId="33ECFFCA" w14:textId="77777777" w:rsidTr="009F142D">
              <w:trPr>
                <w:cantSplit/>
                <w:trHeight w:hRule="exact" w:val="6096"/>
              </w:trPr>
              <w:tc>
                <w:tcPr>
                  <w:tcW w:w="7513" w:type="dxa"/>
                </w:tcPr>
                <w:bookmarkStart w:id="0" w:name="_GoBack"/>
                <w:bookmarkEnd w:id="0"/>
                <w:p w14:paraId="60AEFB56" w14:textId="77777777" w:rsidR="00305021" w:rsidRPr="00D8692D" w:rsidRDefault="00776D22" w:rsidP="00A31CA1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BE" w:eastAsia="fr-B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640" behindDoc="0" locked="0" layoutInCell="1" allowOverlap="1" wp14:anchorId="3FE79123" wp14:editId="31B7C541">
                            <wp:simplePos x="0" y="0"/>
                            <wp:positionH relativeFrom="column">
                              <wp:posOffset>2632711</wp:posOffset>
                            </wp:positionH>
                            <wp:positionV relativeFrom="paragraph">
                              <wp:posOffset>608541</wp:posOffset>
                            </wp:positionV>
                            <wp:extent cx="1884045" cy="964916"/>
                            <wp:effectExtent l="63500" t="241300" r="59055" b="229235"/>
                            <wp:wrapNone/>
                            <wp:docPr id="4" name="Rectangle : coins arrondis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1111099">
                                      <a:off x="0" y="0"/>
                                      <a:ext cx="1884045" cy="964916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4">
                                            <a:lumMod val="67000"/>
                                          </a:schemeClr>
                                        </a:gs>
                                        <a:gs pos="48000">
                                          <a:schemeClr val="accent4">
                                            <a:lumMod val="97000"/>
                                            <a:lumOff val="3000"/>
                                          </a:schemeClr>
                                        </a:gs>
                                        <a:gs pos="100000">
                                          <a:schemeClr val="accent4">
                                            <a:lumMod val="60000"/>
                                            <a:lumOff val="40000"/>
                                          </a:schemeClr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C65F99" w14:textId="77777777" w:rsidR="00220B66" w:rsidRDefault="00EA3502" w:rsidP="00463192">
                                        <w:pPr>
                                          <w:spacing w:line="240" w:lineRule="auto"/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</w:pPr>
                                        <w:r w:rsidRPr="00F07886"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  <w:t xml:space="preserve">5€ </w:t>
                                        </w:r>
                                        <w:r w:rsidR="008877C0" w:rsidRPr="00F07886"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  <w:t>les 10 œufs</w:t>
                                        </w:r>
                                      </w:p>
                                      <w:p w14:paraId="274E6C97" w14:textId="77777777" w:rsidR="00B51E35" w:rsidRDefault="00B51E35" w:rsidP="00B51E35">
                                        <w:pPr>
                                          <w:spacing w:line="240" w:lineRule="auto"/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</w:pPr>
                                        <w:r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  <w:t>12,5€ le ballotin</w:t>
                                        </w:r>
                                      </w:p>
                                      <w:p w14:paraId="06A8A803" w14:textId="77777777" w:rsidR="00B51E35" w:rsidRDefault="00B51E35" w:rsidP="00B51E35">
                                        <w:pPr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</w:pPr>
                                      </w:p>
                                      <w:p w14:paraId="0F4235B0" w14:textId="77777777" w:rsidR="00B51E35" w:rsidRDefault="00B51E35" w:rsidP="008877C0">
                                        <w:pPr>
                                          <w:jc w:val="center"/>
                                          <w:rPr>
                                            <w:rFonts w:ascii="Adobe Ming Std L" w:eastAsia="Adobe Ming Std L" w:hAnsi="Adobe Ming Std L"/>
                                            <w:color w:val="002060"/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</w:pPr>
                                      </w:p>
                                      <w:p w14:paraId="7A12560F" w14:textId="77777777" w:rsidR="00B51E35" w:rsidRPr="00F07886" w:rsidRDefault="00B51E35" w:rsidP="008877C0">
                                        <w:pPr>
                                          <w:jc w:val="center"/>
                                          <w:rPr>
                                            <w:sz w:val="32"/>
                                            <w:szCs w:val="32"/>
                                            <w:lang w:val="fr-BE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id="Rectangle : coins arrondis 4" o:spid="_x0000_s1026" style="position:absolute;margin-left:207.3pt;margin-top:47.9pt;width:148.35pt;height:76pt;rotation:1213616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" fillcolor="#a6410e [2151]" stroked="f">
                            <v:fill color2="#f3a37a [1943]" rotate="t" angle="180" colors="0 #a7420e;31457f #ed6c2a;1 #f4a47b" focus="100%" type="gradient"/>
                            <v:textbox>
                              <w:txbxContent>
                                <w:p w:rsidR="00220B66" w:rsidRDefault="00EA3502" w:rsidP="00463192">
                                  <w:pPr>
                                    <w:spacing w:line="240" w:lineRule="auto"/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</w:pPr>
                                  <w:r w:rsidRPr="00F07886"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  <w:t xml:space="preserve">5€ </w:t>
                                  </w:r>
                                  <w:r w:rsidR="008877C0" w:rsidRPr="00F07886"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  <w:t>les 10 œufs</w:t>
                                  </w:r>
                                </w:p>
                                <w:p w:rsidR="00B51E35" w:rsidRDefault="00B51E35" w:rsidP="00B51E35">
                                  <w:pPr>
                                    <w:spacing w:line="240" w:lineRule="auto"/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  <w:t>12,5€ le ballotin</w:t>
                                  </w:r>
                                </w:p>
                                <w:p w:rsidR="00B51E35" w:rsidRDefault="00B51E35" w:rsidP="00B51E35">
                                  <w:pPr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</w:pPr>
                                </w:p>
                                <w:p w:rsidR="00B51E35" w:rsidRDefault="00B51E35" w:rsidP="008877C0">
                                  <w:pPr>
                                    <w:jc w:val="center"/>
                                    <w:rPr>
                                      <w:rFonts w:ascii="Adobe Ming Std L" w:eastAsia="Adobe Ming Std L" w:hAnsi="Adobe Ming Std L"/>
                                      <w:color w:val="002060"/>
                                      <w:sz w:val="32"/>
                                      <w:szCs w:val="32"/>
                                      <w:lang w:val="fr-BE"/>
                                    </w:rPr>
                                  </w:pPr>
                                </w:p>
                                <w:p w:rsidR="00B51E35" w:rsidRPr="00F07886" w:rsidRDefault="00B51E35" w:rsidP="008877C0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fr-BE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F07886">
                    <w:rPr>
                      <w:noProof/>
                      <w:lang w:val="fr-BE" w:eastAsia="fr-BE"/>
                    </w:rPr>
                    <w:drawing>
                      <wp:anchor distT="0" distB="0" distL="114300" distR="114300" simplePos="0" relativeHeight="251699712" behindDoc="0" locked="0" layoutInCell="1" allowOverlap="1" wp14:anchorId="72172AC6" wp14:editId="7DD0D7CD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162560</wp:posOffset>
                        </wp:positionV>
                        <wp:extent cx="2629535" cy="685800"/>
                        <wp:effectExtent l="0" t="0" r="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E313D">
                    <w:rPr>
                      <w:noProof/>
                      <w:lang w:val="fr-BE" w:eastAsia="fr-BE"/>
                    </w:rPr>
                    <w:drawing>
                      <wp:anchor distT="0" distB="0" distL="114300" distR="114300" simplePos="0" relativeHeight="251631104" behindDoc="0" locked="0" layoutInCell="1" allowOverlap="1" wp14:anchorId="4FF3C6A3" wp14:editId="56183C19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1003300</wp:posOffset>
                        </wp:positionV>
                        <wp:extent cx="3686175" cy="2853812"/>
                        <wp:effectExtent l="0" t="0" r="0" b="3810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8855.JPG"/>
                                <pic:cNvPicPr/>
                              </pic:nvPicPr>
                              <pic:blipFill rotWithShape="1">
                                <a:blip r:embed="rId8"/>
                                <a:srcRect l="13976" t="10781" r="17943" b="101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6175" cy="28538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05021" w:rsidRPr="0046022C" w14:paraId="3DD4ACE8" w14:textId="77777777" w:rsidTr="00651F3A">
              <w:trPr>
                <w:trHeight w:hRule="exact" w:val="8785"/>
              </w:trPr>
              <w:tc>
                <w:tcPr>
                  <w:tcW w:w="7513" w:type="dxa"/>
                </w:tcPr>
                <w:p w14:paraId="261DB14A" w14:textId="4A220EE4" w:rsidR="00305021" w:rsidRPr="00651F3A" w:rsidRDefault="006B7051" w:rsidP="00E25DC2">
                  <w:pPr>
                    <w:pStyle w:val="Titre"/>
                    <w:spacing w:line="240" w:lineRule="auto"/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</w:pPr>
                  <w:r w:rsidRPr="00651F3A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>Opération œufs de PÂ</w:t>
                  </w:r>
                  <w:r w:rsidR="009E198D" w:rsidRPr="00651F3A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>ques</w:t>
                  </w:r>
                  <w:r w:rsidR="00220B66" w:rsidRPr="00651F3A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 xml:space="preserve"> </w:t>
                  </w:r>
                  <w:r w:rsidR="00794512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>20</w:t>
                  </w:r>
                  <w:r w:rsidR="0046022C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>20</w:t>
                  </w:r>
                  <w:r w:rsidR="00794512">
                    <w:rPr>
                      <w:color w:val="B27814" w:themeColor="accent1" w:themeShade="BF"/>
                      <w:sz w:val="84"/>
                      <w:szCs w:val="84"/>
                      <w:lang w:val="fr-FR"/>
                    </w:rPr>
                    <w:t xml:space="preserve"> </w:t>
                  </w:r>
                </w:p>
                <w:p w14:paraId="5C27339B" w14:textId="77777777" w:rsidR="0018216E" w:rsidRPr="009F142D" w:rsidRDefault="004539CF" w:rsidP="006C7477">
                  <w:pPr>
                    <w:spacing w:after="0"/>
                    <w:ind w:right="583"/>
                    <w:rPr>
                      <w:sz w:val="18"/>
                      <w:szCs w:val="1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L</w:t>
                  </w:r>
                  <w:r w:rsidR="008D3886" w:rsidRPr="0018216E">
                    <w:rPr>
                      <w:sz w:val="28"/>
                      <w:szCs w:val="28"/>
                      <w:lang w:val="fr-FR"/>
                    </w:rPr>
                    <w:t xml:space="preserve">e Rotary Club de Lessines organise la vente d’œufs en chocolat présentés en </w:t>
                  </w:r>
                  <w:r w:rsidR="00EA3502">
                    <w:rPr>
                      <w:sz w:val="28"/>
                      <w:szCs w:val="28"/>
                      <w:lang w:val="fr-FR"/>
                    </w:rPr>
                    <w:t>sachets de 10 œufs (</w:t>
                  </w:r>
                  <w:r w:rsidR="0047392A">
                    <w:rPr>
                      <w:sz w:val="28"/>
                      <w:szCs w:val="28"/>
                      <w:lang w:val="fr-FR"/>
                    </w:rPr>
                    <w:t xml:space="preserve">± </w:t>
                  </w:r>
                  <w:r w:rsidR="00EA3502">
                    <w:rPr>
                      <w:sz w:val="28"/>
                      <w:szCs w:val="28"/>
                      <w:lang w:val="fr-FR"/>
                    </w:rPr>
                    <w:t>100 gr)</w:t>
                  </w:r>
                  <w:r w:rsidR="006C7477" w:rsidRPr="0018216E">
                    <w:rPr>
                      <w:sz w:val="28"/>
                      <w:szCs w:val="28"/>
                      <w:lang w:val="fr-FR"/>
                    </w:rPr>
                    <w:t xml:space="preserve"> au prix de 5 €</w:t>
                  </w:r>
                  <w:r w:rsidR="00B51E35">
                    <w:rPr>
                      <w:sz w:val="28"/>
                      <w:szCs w:val="28"/>
                      <w:lang w:val="fr-FR"/>
                    </w:rPr>
                    <w:t xml:space="preserve">   ou en ballotins (± 250 gr)</w:t>
                  </w:r>
                  <w:r w:rsidR="00E665DA" w:rsidRPr="0018216E">
                    <w:rPr>
                      <w:sz w:val="28"/>
                      <w:szCs w:val="28"/>
                      <w:lang w:val="fr-FR"/>
                    </w:rPr>
                    <w:t xml:space="preserve"> au prix de </w:t>
                  </w:r>
                  <w:r w:rsidR="00E665DA">
                    <w:rPr>
                      <w:sz w:val="28"/>
                      <w:szCs w:val="28"/>
                      <w:lang w:val="fr-FR"/>
                    </w:rPr>
                    <w:t>12,</w:t>
                  </w:r>
                  <w:r w:rsidR="00E665DA" w:rsidRPr="0018216E">
                    <w:rPr>
                      <w:sz w:val="28"/>
                      <w:szCs w:val="28"/>
                      <w:lang w:val="fr-FR"/>
                    </w:rPr>
                    <w:t>5</w:t>
                  </w:r>
                  <w:r w:rsidR="00E665DA">
                    <w:rPr>
                      <w:sz w:val="28"/>
                      <w:szCs w:val="28"/>
                      <w:lang w:val="fr-FR"/>
                    </w:rPr>
                    <w:t>0</w:t>
                  </w:r>
                  <w:r w:rsidR="00E665DA" w:rsidRPr="0018216E">
                    <w:rPr>
                      <w:sz w:val="28"/>
                      <w:szCs w:val="28"/>
                      <w:lang w:val="fr-FR"/>
                    </w:rPr>
                    <w:t xml:space="preserve"> €</w:t>
                  </w:r>
                  <w:r w:rsidR="006C7477" w:rsidRPr="0018216E">
                    <w:rPr>
                      <w:sz w:val="28"/>
                      <w:szCs w:val="28"/>
                      <w:lang w:val="fr-FR"/>
                    </w:rPr>
                    <w:t xml:space="preserve">. </w:t>
                  </w:r>
                </w:p>
                <w:p w14:paraId="66F3A556" w14:textId="1B32C2E3" w:rsidR="006C7477" w:rsidRPr="002423B6" w:rsidRDefault="006C7477" w:rsidP="006C7477">
                  <w:pPr>
                    <w:spacing w:after="0"/>
                    <w:ind w:right="583"/>
                    <w:rPr>
                      <w:sz w:val="24"/>
                      <w:szCs w:val="24"/>
                      <w:lang w:val="fr-FR"/>
                    </w:rPr>
                  </w:pPr>
                  <w:r w:rsidRPr="002423B6">
                    <w:rPr>
                      <w:sz w:val="24"/>
                      <w:szCs w:val="24"/>
                      <w:lang w:val="fr-FR"/>
                    </w:rPr>
                    <w:t>COMMANDE</w:t>
                  </w:r>
                  <w:r w:rsidR="00220B66">
                    <w:rPr>
                      <w:sz w:val="24"/>
                      <w:szCs w:val="24"/>
                      <w:lang w:val="fr-FR"/>
                    </w:rPr>
                    <w:t>S</w:t>
                  </w:r>
                  <w:r w:rsidRPr="002423B6">
                    <w:rPr>
                      <w:sz w:val="24"/>
                      <w:szCs w:val="24"/>
                      <w:lang w:val="fr-FR"/>
                    </w:rPr>
                    <w:t xml:space="preserve"> POSSIBLE</w:t>
                  </w:r>
                  <w:r w:rsidR="00220B66">
                    <w:rPr>
                      <w:sz w:val="24"/>
                      <w:szCs w:val="24"/>
                      <w:lang w:val="fr-FR"/>
                    </w:rPr>
                    <w:t>S</w:t>
                  </w:r>
                  <w:r w:rsidRPr="002423B6">
                    <w:rPr>
                      <w:sz w:val="24"/>
                      <w:szCs w:val="24"/>
                      <w:lang w:val="fr-FR"/>
                    </w:rPr>
                    <w:t xml:space="preserve"> JUSQU’AU </w:t>
                  </w:r>
                  <w:r w:rsidR="0046022C">
                    <w:rPr>
                      <w:sz w:val="24"/>
                      <w:szCs w:val="24"/>
                      <w:lang w:val="fr-FR"/>
                    </w:rPr>
                    <w:t>28 MARS</w:t>
                  </w:r>
                  <w:r w:rsidR="00953889">
                    <w:rPr>
                      <w:sz w:val="24"/>
                      <w:szCs w:val="24"/>
                      <w:lang w:val="fr-FR"/>
                    </w:rPr>
                    <w:t xml:space="preserve"> 20</w:t>
                  </w:r>
                  <w:r w:rsidR="0046022C">
                    <w:rPr>
                      <w:sz w:val="24"/>
                      <w:szCs w:val="24"/>
                      <w:lang w:val="fr-FR"/>
                    </w:rPr>
                    <w:t>20</w:t>
                  </w:r>
                </w:p>
                <w:p w14:paraId="2C1AC0E4" w14:textId="079BBE5B" w:rsidR="00305021" w:rsidRPr="002423B6" w:rsidRDefault="006C7477" w:rsidP="000B575F">
                  <w:pPr>
                    <w:ind w:right="583"/>
                    <w:rPr>
                      <w:sz w:val="24"/>
                      <w:szCs w:val="24"/>
                      <w:lang w:val="fr-FR"/>
                    </w:rPr>
                  </w:pPr>
                  <w:r w:rsidRPr="002423B6">
                    <w:rPr>
                      <w:sz w:val="24"/>
                      <w:szCs w:val="24"/>
                      <w:lang w:val="fr-FR"/>
                    </w:rPr>
                    <w:t>L</w:t>
                  </w:r>
                  <w:r w:rsidR="0018216E">
                    <w:rPr>
                      <w:sz w:val="24"/>
                      <w:szCs w:val="24"/>
                      <w:lang w:val="fr-FR"/>
                    </w:rPr>
                    <w:t xml:space="preserve">IVRAISON GARANTIE JUSQU’AU </w:t>
                  </w:r>
                  <w:r w:rsidR="00776D22">
                    <w:rPr>
                      <w:sz w:val="28"/>
                      <w:szCs w:val="28"/>
                      <w:lang w:val="fr-FR"/>
                    </w:rPr>
                    <w:t>1</w:t>
                  </w:r>
                  <w:r w:rsidR="0046022C">
                    <w:rPr>
                      <w:sz w:val="28"/>
                      <w:szCs w:val="28"/>
                      <w:lang w:val="fr-FR"/>
                    </w:rPr>
                    <w:t>0</w:t>
                  </w:r>
                  <w:r w:rsidR="00776D22">
                    <w:rPr>
                      <w:sz w:val="28"/>
                      <w:szCs w:val="28"/>
                      <w:lang w:val="fr-FR"/>
                    </w:rPr>
                    <w:t xml:space="preserve"> AVRIL 20</w:t>
                  </w:r>
                  <w:r w:rsidR="0046022C">
                    <w:rPr>
                      <w:sz w:val="28"/>
                      <w:szCs w:val="28"/>
                      <w:lang w:val="fr-FR"/>
                    </w:rPr>
                    <w:t>20</w:t>
                  </w:r>
                  <w:r w:rsidRPr="002423B6"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1966ACD8" w14:textId="77777777" w:rsidR="00220B66" w:rsidRDefault="000A4DEB" w:rsidP="000B575F">
                  <w:pPr>
                    <w:ind w:right="583"/>
                    <w:rPr>
                      <w:i/>
                      <w:sz w:val="24"/>
                      <w:szCs w:val="24"/>
                      <w:lang w:val="fr-FR"/>
                    </w:rPr>
                  </w:pPr>
                  <w:r w:rsidRPr="004E6793">
                    <w:rPr>
                      <w:i/>
                      <w:sz w:val="22"/>
                      <w:szCs w:val="24"/>
                      <w:lang w:val="fr-FR"/>
                    </w:rPr>
                    <w:t>LES BENEFICES DE CETTE OPERATION SERONT EXCLUSIVEMENT ATTRIBUES AU FINA</w:t>
                  </w:r>
                  <w:r w:rsidR="00FE33C5">
                    <w:rPr>
                      <w:i/>
                      <w:sz w:val="22"/>
                      <w:szCs w:val="24"/>
                      <w:lang w:val="fr-FR"/>
                    </w:rPr>
                    <w:t>N</w:t>
                  </w:r>
                  <w:r w:rsidRPr="004E6793">
                    <w:rPr>
                      <w:i/>
                      <w:sz w:val="22"/>
                      <w:szCs w:val="24"/>
                      <w:lang w:val="fr-FR"/>
                    </w:rPr>
                    <w:t xml:space="preserve">CEMENT </w:t>
                  </w:r>
                  <w:r w:rsidR="00794512" w:rsidRPr="004E6793">
                    <w:rPr>
                      <w:i/>
                      <w:sz w:val="22"/>
                      <w:szCs w:val="24"/>
                      <w:lang w:val="fr-FR"/>
                    </w:rPr>
                    <w:t>D</w:t>
                  </w:r>
                  <w:r w:rsidR="00794512">
                    <w:rPr>
                      <w:i/>
                      <w:sz w:val="22"/>
                      <w:szCs w:val="24"/>
                      <w:lang w:val="fr-FR"/>
                    </w:rPr>
                    <w:t>E</w:t>
                  </w:r>
                  <w:r w:rsidR="00776D22">
                    <w:rPr>
                      <w:i/>
                      <w:sz w:val="22"/>
                      <w:szCs w:val="24"/>
                      <w:lang w:val="fr-FR"/>
                    </w:rPr>
                    <w:t xml:space="preserve">S ŒUVRES SOCIALES </w:t>
                  </w:r>
                  <w:r w:rsidR="00807D25">
                    <w:rPr>
                      <w:i/>
                      <w:sz w:val="22"/>
                      <w:szCs w:val="24"/>
                      <w:lang w:val="fr-FR"/>
                    </w:rPr>
                    <w:t xml:space="preserve">LOCALES </w:t>
                  </w:r>
                  <w:r w:rsidR="00776D22">
                    <w:rPr>
                      <w:i/>
                      <w:sz w:val="22"/>
                      <w:szCs w:val="24"/>
                      <w:lang w:val="fr-FR"/>
                    </w:rPr>
                    <w:t>DU ROTARY CLUB DE LESSINES</w:t>
                  </w:r>
                </w:p>
                <w:p w14:paraId="13018EEC" w14:textId="77777777" w:rsidR="009F142D" w:rsidRPr="00DC1043" w:rsidRDefault="004E6793" w:rsidP="009F142D">
                  <w:pPr>
                    <w:ind w:right="583"/>
                    <w:rPr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i/>
                      <w:sz w:val="24"/>
                      <w:szCs w:val="24"/>
                      <w:lang w:val="fr-FR"/>
                    </w:rPr>
                    <w:t>Complétez</w:t>
                  </w:r>
                  <w:r w:rsidR="00DC1043">
                    <w:rPr>
                      <w:i/>
                      <w:sz w:val="24"/>
                      <w:szCs w:val="24"/>
                      <w:lang w:val="fr-FR"/>
                    </w:rPr>
                    <w:t xml:space="preserve"> le bon de commande pour obtenir livraison à la date demandée après paiement de la facture.</w:t>
                  </w:r>
                </w:p>
              </w:tc>
            </w:tr>
            <w:tr w:rsidR="00305021" w:rsidRPr="0046022C" w14:paraId="6D7023F6" w14:textId="77777777" w:rsidTr="002B0EE3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14:paraId="22FA0A76" w14:textId="77777777" w:rsidR="00305021" w:rsidRPr="00D8692D" w:rsidRDefault="00305021" w:rsidP="001731B1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  <w:tr w:rsidR="00220B66" w:rsidRPr="0046022C" w14:paraId="33B77BD4" w14:textId="77777777" w:rsidTr="002B0EE3">
              <w:trPr>
                <w:trHeight w:hRule="exact" w:val="1440"/>
              </w:trPr>
              <w:tc>
                <w:tcPr>
                  <w:tcW w:w="7513" w:type="dxa"/>
                  <w:vAlign w:val="bottom"/>
                </w:tcPr>
                <w:p w14:paraId="02207F12" w14:textId="77777777" w:rsidR="00220B66" w:rsidRPr="00D8692D" w:rsidRDefault="00220B66" w:rsidP="001731B1">
                  <w:pPr>
                    <w:spacing w:after="720"/>
                    <w:rPr>
                      <w:lang w:val="fr-FR"/>
                    </w:rPr>
                  </w:pPr>
                </w:p>
              </w:tc>
            </w:tr>
          </w:tbl>
          <w:p w14:paraId="211646E4" w14:textId="77777777"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171" w:type="dxa"/>
          </w:tcPr>
          <w:p w14:paraId="6EAA5F42" w14:textId="77777777"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3429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29"/>
            </w:tblGrid>
            <w:tr w:rsidR="00305021" w:rsidRPr="0046022C" w14:paraId="4D567D2E" w14:textId="77777777" w:rsidTr="00220B66">
              <w:trPr>
                <w:trHeight w:hRule="exact" w:val="10800"/>
              </w:trPr>
              <w:tc>
                <w:tcPr>
                  <w:tcW w:w="3446" w:type="dxa"/>
                  <w:shd w:val="clear" w:color="auto" w:fill="EC6723" w:themeFill="accent4"/>
                  <w:vAlign w:val="center"/>
                </w:tcPr>
                <w:p w14:paraId="19155D4B" w14:textId="77777777" w:rsidR="00305021" w:rsidRPr="00220B66" w:rsidRDefault="008D3886" w:rsidP="00E25DC2">
                  <w:pPr>
                    <w:pStyle w:val="Titre2"/>
                    <w:rPr>
                      <w:sz w:val="28"/>
                      <w:szCs w:val="28"/>
                      <w:u w:val="single"/>
                      <w:lang w:val="fr-FR"/>
                    </w:rPr>
                  </w:pPr>
                  <w:r w:rsidRPr="00220B66">
                    <w:rPr>
                      <w:sz w:val="28"/>
                      <w:szCs w:val="28"/>
                      <w:u w:val="single"/>
                      <w:lang w:val="fr-FR"/>
                    </w:rPr>
                    <w:t>Le geste solidaire qui a bon goût</w:t>
                  </w:r>
                  <w:r w:rsidR="00220B66" w:rsidRPr="00220B66">
                    <w:rPr>
                      <w:sz w:val="28"/>
                      <w:szCs w:val="28"/>
                      <w:u w:val="single"/>
                      <w:lang w:val="fr-FR"/>
                    </w:rPr>
                    <w:t> :</w:t>
                  </w:r>
                </w:p>
                <w:p w14:paraId="63A8B287" w14:textId="77777777" w:rsidR="00305021" w:rsidRPr="0018216E" w:rsidRDefault="00305021">
                  <w:pPr>
                    <w:pStyle w:val="Ligne"/>
                    <w:rPr>
                      <w:sz w:val="28"/>
                      <w:szCs w:val="28"/>
                      <w:lang w:val="fr-FR"/>
                    </w:rPr>
                  </w:pPr>
                </w:p>
                <w:p w14:paraId="59D5CC4B" w14:textId="77777777" w:rsidR="00305021" w:rsidRPr="0018216E" w:rsidRDefault="00220B66">
                  <w:pPr>
                    <w:pStyle w:val="Titre2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*</w:t>
                  </w:r>
                  <w:r w:rsidR="008D3886" w:rsidRPr="0018216E">
                    <w:rPr>
                      <w:sz w:val="28"/>
                      <w:szCs w:val="28"/>
                      <w:lang w:val="fr-FR"/>
                    </w:rPr>
                    <w:t xml:space="preserve">Un délicieux cadeau </w:t>
                  </w:r>
                  <w:r w:rsidR="0018216E" w:rsidRPr="0018216E">
                    <w:rPr>
                      <w:sz w:val="28"/>
                      <w:szCs w:val="28"/>
                      <w:lang w:val="fr-FR"/>
                    </w:rPr>
                    <w:t>pour votre personnel</w:t>
                  </w:r>
                </w:p>
                <w:p w14:paraId="7A0B3E9F" w14:textId="77777777" w:rsidR="00305021" w:rsidRPr="0018216E" w:rsidRDefault="00305021">
                  <w:pPr>
                    <w:pStyle w:val="Ligne"/>
                    <w:rPr>
                      <w:sz w:val="28"/>
                      <w:szCs w:val="28"/>
                      <w:lang w:val="fr-FR"/>
                    </w:rPr>
                  </w:pPr>
                </w:p>
                <w:p w14:paraId="1C6E50C0" w14:textId="77777777" w:rsidR="00305021" w:rsidRPr="0018216E" w:rsidRDefault="00220B66">
                  <w:pPr>
                    <w:pStyle w:val="Titre2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*</w:t>
                  </w:r>
                  <w:r w:rsidR="008D3886" w:rsidRPr="0018216E">
                    <w:rPr>
                      <w:sz w:val="28"/>
                      <w:szCs w:val="28"/>
                      <w:lang w:val="fr-FR"/>
                    </w:rPr>
                    <w:t>Une composition variée des meilleurs chocolat</w:t>
                  </w:r>
                  <w:r w:rsidR="006C7477" w:rsidRPr="0018216E">
                    <w:rPr>
                      <w:sz w:val="28"/>
                      <w:szCs w:val="28"/>
                      <w:lang w:val="fr-FR"/>
                    </w:rPr>
                    <w:t>s</w:t>
                  </w:r>
                  <w:r w:rsidR="008D3886" w:rsidRPr="0018216E">
                    <w:rPr>
                      <w:sz w:val="28"/>
                      <w:szCs w:val="28"/>
                      <w:lang w:val="fr-FR"/>
                    </w:rPr>
                    <w:t xml:space="preserve"> d’un artisan local</w:t>
                  </w:r>
                </w:p>
                <w:p w14:paraId="4F1C9A4F" w14:textId="77777777" w:rsidR="00305021" w:rsidRPr="0018216E" w:rsidRDefault="00305021">
                  <w:pPr>
                    <w:pStyle w:val="Ligne"/>
                    <w:rPr>
                      <w:sz w:val="28"/>
                      <w:szCs w:val="28"/>
                      <w:lang w:val="fr-FR"/>
                    </w:rPr>
                  </w:pPr>
                </w:p>
                <w:p w14:paraId="1758AA42" w14:textId="77777777" w:rsidR="00305021" w:rsidRPr="0018216E" w:rsidRDefault="00220B66">
                  <w:pPr>
                    <w:pStyle w:val="Titre2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sz w:val="28"/>
                      <w:szCs w:val="28"/>
                      <w:lang w:val="fr-FR"/>
                    </w:rPr>
                    <w:t>*</w:t>
                  </w:r>
                  <w:r w:rsidR="008D3886" w:rsidRPr="0018216E">
                    <w:rPr>
                      <w:sz w:val="28"/>
                      <w:szCs w:val="28"/>
                      <w:lang w:val="fr-FR"/>
                    </w:rPr>
                    <w:t xml:space="preserve">Livraison assurée sur commande groupée </w:t>
                  </w:r>
                </w:p>
                <w:p w14:paraId="3F886C7C" w14:textId="77777777" w:rsidR="00305021" w:rsidRPr="0018216E" w:rsidRDefault="00305021" w:rsidP="002B0EE3">
                  <w:pPr>
                    <w:pStyle w:val="Ligne"/>
                    <w:spacing w:before="360" w:after="360"/>
                    <w:ind w:left="1077" w:right="1077"/>
                    <w:rPr>
                      <w:sz w:val="28"/>
                      <w:szCs w:val="28"/>
                      <w:lang w:val="fr-FR"/>
                    </w:rPr>
                  </w:pPr>
                </w:p>
                <w:p w14:paraId="6FB6A7F6" w14:textId="77777777" w:rsidR="00305021" w:rsidRPr="00D8692D" w:rsidRDefault="00220B66" w:rsidP="00226FE4">
                  <w:pPr>
                    <w:pStyle w:val="Titre2"/>
                    <w:rPr>
                      <w:lang w:val="fr-FR"/>
                    </w:rPr>
                  </w:pPr>
                  <w:r>
                    <w:rPr>
                      <w:rFonts w:ascii="Franklin Gothic Medium" w:eastAsia="SimHei" w:hAnsi="Franklin Gothic Medium" w:cs="Times New Roman"/>
                      <w:sz w:val="28"/>
                      <w:szCs w:val="28"/>
                      <w:lang w:val="fr-FR"/>
                    </w:rPr>
                    <w:t>*</w:t>
                  </w:r>
                  <w:r w:rsidR="008D3886" w:rsidRPr="0018216E">
                    <w:rPr>
                      <w:rFonts w:ascii="Franklin Gothic Medium" w:eastAsia="SimHei" w:hAnsi="Franklin Gothic Medium" w:cs="Times New Roman"/>
                      <w:sz w:val="28"/>
                      <w:szCs w:val="28"/>
                      <w:lang w:val="fr-FR"/>
                    </w:rPr>
                    <w:t>VOTRE PARTICIPATION A UN PROJET LOCAL ET SOLIDAIRE</w:t>
                  </w:r>
                </w:p>
              </w:tc>
            </w:tr>
            <w:tr w:rsidR="00305021" w:rsidRPr="0046022C" w14:paraId="36BB91FF" w14:textId="77777777" w:rsidTr="00220B66">
              <w:trPr>
                <w:trHeight w:hRule="exact" w:val="144"/>
              </w:trPr>
              <w:tc>
                <w:tcPr>
                  <w:tcW w:w="3446" w:type="dxa"/>
                  <w:tcBorders>
                    <w:bottom w:val="single" w:sz="4" w:space="0" w:color="auto"/>
                  </w:tcBorders>
                  <w:shd w:val="clear" w:color="auto" w:fill="EC6723" w:themeFill="accent4"/>
                </w:tcPr>
                <w:p w14:paraId="0A0D2E72" w14:textId="77777777" w:rsidR="00305021" w:rsidRPr="00220B66" w:rsidRDefault="00305021">
                  <w:pPr>
                    <w:rPr>
                      <w:color w:val="B27814" w:themeColor="accent1" w:themeShade="BF"/>
                      <w:lang w:val="fr-FR"/>
                    </w:rPr>
                  </w:pPr>
                </w:p>
              </w:tc>
            </w:tr>
            <w:tr w:rsidR="00305021" w:rsidRPr="000B575F" w14:paraId="7AF4835F" w14:textId="77777777" w:rsidTr="00220B66">
              <w:trPr>
                <w:trHeight w:hRule="exact" w:val="3456"/>
              </w:trPr>
              <w:tc>
                <w:tcPr>
                  <w:tcW w:w="3446" w:type="dxa"/>
                  <w:tcBorders>
                    <w:top w:val="single" w:sz="4" w:space="0" w:color="auto"/>
                  </w:tcBorders>
                  <w:shd w:val="clear" w:color="auto" w:fill="EC6723" w:themeFill="accent4"/>
                  <w:vAlign w:val="center"/>
                </w:tcPr>
                <w:p w14:paraId="54DCC185" w14:textId="77777777" w:rsidR="00305021" w:rsidRPr="00D8692D" w:rsidRDefault="006C7477">
                  <w:pPr>
                    <w:pStyle w:val="Titre3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RC Lessines </w:t>
                  </w:r>
                </w:p>
                <w:p w14:paraId="33F8FC02" w14:textId="77777777" w:rsidR="00305021" w:rsidRPr="00D8692D" w:rsidRDefault="00632A29">
                  <w:pPr>
                    <w:pStyle w:val="Coordonnes"/>
                    <w:rPr>
                      <w:lang w:val="fr-FR"/>
                    </w:rPr>
                  </w:pPr>
                  <w:sdt>
                    <w:sdtPr>
                      <w:rPr>
                        <w:rFonts w:ascii="Calibri" w:hAnsi="Calibri"/>
                        <w:lang w:val="fr-FR"/>
                      </w:rPr>
                      <w:id w:val="857003158"/>
                      <w:placeholder>
                        <w:docPart w:val="CF13FAA1304D4368806380BC9388346C"/>
                      </w:placeholder>
                      <w:text w:multiLine="1"/>
                    </w:sdtPr>
                    <w:sdtEndPr/>
                    <w:sdtContent>
                      <w:r w:rsidR="00261D20">
                        <w:rPr>
                          <w:rFonts w:ascii="Calibri" w:hAnsi="Calibri"/>
                          <w:lang w:val="fr-FR"/>
                        </w:rPr>
                        <w:t>c/o Natacha De Visscher</w:t>
                      </w:r>
                      <w:r w:rsidR="00261D20">
                        <w:rPr>
                          <w:rFonts w:ascii="Calibri" w:hAnsi="Calibri"/>
                          <w:lang w:val="fr-FR"/>
                        </w:rPr>
                        <w:br/>
                      </w:r>
                      <w:r w:rsidR="000A4DEB" w:rsidRPr="000A4DEB">
                        <w:rPr>
                          <w:rFonts w:ascii="Calibri" w:hAnsi="Calibri"/>
                          <w:lang w:val="fr-FR"/>
                        </w:rPr>
                        <w:t>52 rue de la florbecq</w:t>
                      </w:r>
                      <w:r w:rsidR="000A4DEB">
                        <w:rPr>
                          <w:rFonts w:ascii="Calibri" w:hAnsi="Calibri"/>
                          <w:lang w:val="fr-FR"/>
                        </w:rPr>
                        <w:br/>
                        <w:t>7866 Ollignies</w:t>
                      </w:r>
                    </w:sdtContent>
                  </w:sdt>
                </w:p>
                <w:p w14:paraId="71E8B9C2" w14:textId="77777777" w:rsidR="00305021" w:rsidRPr="00D8692D" w:rsidRDefault="002423B6">
                  <w:pPr>
                    <w:pStyle w:val="Coordonnes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De 9</w:t>
                  </w:r>
                  <w:r w:rsidR="006B7051">
                    <w:rPr>
                      <w:lang w:val="fr-FR"/>
                    </w:rPr>
                    <w:t>h30</w:t>
                  </w:r>
                  <w:r>
                    <w:rPr>
                      <w:lang w:val="fr-FR"/>
                    </w:rPr>
                    <w:t xml:space="preserve"> à 18 h</w:t>
                  </w:r>
                </w:p>
                <w:p w14:paraId="082B29F0" w14:textId="427AB0BA" w:rsidR="0046022C" w:rsidRPr="00D8692D" w:rsidRDefault="000A4DEB" w:rsidP="0046022C">
                  <w:pPr>
                    <w:pStyle w:val="Date"/>
                    <w:rPr>
                      <w:lang w:val="fr-FR"/>
                    </w:rPr>
                  </w:pPr>
                  <w:r w:rsidRPr="00261D20">
                    <w:rPr>
                      <w:lang w:val="fr-FR"/>
                    </w:rPr>
                    <w:t>Tél.:068/55.37.39</w:t>
                  </w:r>
                </w:p>
              </w:tc>
            </w:tr>
          </w:tbl>
          <w:p w14:paraId="1160D3A4" w14:textId="77777777" w:rsidR="00305021" w:rsidRPr="00D8692D" w:rsidRDefault="00305021">
            <w:pPr>
              <w:rPr>
                <w:lang w:val="fr-FR"/>
              </w:rPr>
            </w:pPr>
          </w:p>
        </w:tc>
      </w:tr>
    </w:tbl>
    <w:p w14:paraId="11713869" w14:textId="77777777" w:rsidR="00305021" w:rsidRDefault="00305021">
      <w:pPr>
        <w:pStyle w:val="Sansinterligne"/>
        <w:rPr>
          <w:lang w:val="fr-FR"/>
        </w:rPr>
      </w:pPr>
    </w:p>
    <w:p w14:paraId="3F8DD9C1" w14:textId="77777777" w:rsidR="006B7051" w:rsidRDefault="006B7051">
      <w:pPr>
        <w:pStyle w:val="Sansinterligne"/>
        <w:rPr>
          <w:lang w:val="fr-FR"/>
        </w:rPr>
      </w:pPr>
    </w:p>
    <w:sectPr w:rsidR="006B7051" w:rsidSect="00E25DC2">
      <w:pgSz w:w="12240" w:h="15840"/>
      <w:pgMar w:top="284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Ming Std L">
    <w:altName w:val="Yu Gothic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98D"/>
    <w:rsid w:val="000A4DEB"/>
    <w:rsid w:val="000B575F"/>
    <w:rsid w:val="001552BC"/>
    <w:rsid w:val="00157703"/>
    <w:rsid w:val="001731B1"/>
    <w:rsid w:val="0018216E"/>
    <w:rsid w:val="001932D7"/>
    <w:rsid w:val="00220B66"/>
    <w:rsid w:val="00226FE4"/>
    <w:rsid w:val="002423B6"/>
    <w:rsid w:val="00261D20"/>
    <w:rsid w:val="002B0EE3"/>
    <w:rsid w:val="002B5ABF"/>
    <w:rsid w:val="00305021"/>
    <w:rsid w:val="003F39A5"/>
    <w:rsid w:val="004539CF"/>
    <w:rsid w:val="0046022C"/>
    <w:rsid w:val="00463192"/>
    <w:rsid w:val="0047392A"/>
    <w:rsid w:val="004819C0"/>
    <w:rsid w:val="004E5FEE"/>
    <w:rsid w:val="004E6793"/>
    <w:rsid w:val="00540650"/>
    <w:rsid w:val="00632A29"/>
    <w:rsid w:val="00651F3A"/>
    <w:rsid w:val="006B7051"/>
    <w:rsid w:val="006C7477"/>
    <w:rsid w:val="007234AD"/>
    <w:rsid w:val="00751C3C"/>
    <w:rsid w:val="00776D22"/>
    <w:rsid w:val="00794512"/>
    <w:rsid w:val="00807D25"/>
    <w:rsid w:val="00841CC8"/>
    <w:rsid w:val="008877C0"/>
    <w:rsid w:val="008D3886"/>
    <w:rsid w:val="00951289"/>
    <w:rsid w:val="00953889"/>
    <w:rsid w:val="009E1954"/>
    <w:rsid w:val="009E198D"/>
    <w:rsid w:val="009F142D"/>
    <w:rsid w:val="00A31CA1"/>
    <w:rsid w:val="00AF680B"/>
    <w:rsid w:val="00B51E35"/>
    <w:rsid w:val="00C827F4"/>
    <w:rsid w:val="00CA7B5B"/>
    <w:rsid w:val="00D8692D"/>
    <w:rsid w:val="00DC1043"/>
    <w:rsid w:val="00DC423F"/>
    <w:rsid w:val="00DE313D"/>
    <w:rsid w:val="00E25DC2"/>
    <w:rsid w:val="00E536F9"/>
    <w:rsid w:val="00E665DA"/>
    <w:rsid w:val="00EA3502"/>
    <w:rsid w:val="00F07886"/>
    <w:rsid w:val="00F91D20"/>
    <w:rsid w:val="00FE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546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886"/>
  </w:style>
  <w:style w:type="paragraph" w:styleId="Titre1">
    <w:name w:val="heading 1"/>
    <w:basedOn w:val="Normal"/>
    <w:next w:val="Normal"/>
    <w:link w:val="Titre1Car"/>
    <w:uiPriority w:val="3"/>
    <w:qFormat/>
    <w:rsid w:val="001932D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rsid w:val="001932D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rsid w:val="001932D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rsid w:val="001932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rsid w:val="001932D7"/>
    <w:pPr>
      <w:numPr>
        <w:ilvl w:val="1"/>
      </w:numPr>
      <w:spacing w:before="440"/>
    </w:pPr>
    <w:rPr>
      <w:color w:val="E6A024" w:themeColor="accent1"/>
    </w:rPr>
  </w:style>
  <w:style w:type="character" w:customStyle="1" w:styleId="Sous-titreCar">
    <w:name w:val="Sous-titre Car"/>
    <w:basedOn w:val="Policepardfaut"/>
    <w:link w:val="Sous-titre"/>
    <w:uiPriority w:val="2"/>
    <w:rsid w:val="001932D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rsid w:val="001932D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sid w:val="001932D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sid w:val="001932D7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sid w:val="001932D7"/>
    <w:rPr>
      <w:color w:val="808080"/>
    </w:rPr>
  </w:style>
  <w:style w:type="paragraph" w:styleId="Sansinterligne">
    <w:name w:val="No Spacing"/>
    <w:uiPriority w:val="19"/>
    <w:qFormat/>
    <w:rsid w:val="001932D7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sid w:val="001932D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rsid w:val="001932D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sid w:val="001932D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rsid w:val="001932D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rsid w:val="001932D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sid w:val="001932D7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2D7"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sid w:val="001932D7"/>
    <w:rPr>
      <w:rFonts w:asciiTheme="majorHAnsi" w:eastAsiaTheme="majorEastAsia" w:hAnsiTheme="majorHAnsi" w:cstheme="majorBidi"/>
      <w:color w:val="E6A024" w:themeColor="accent1"/>
    </w:rPr>
  </w:style>
  <w:style w:type="paragraph" w:styleId="Paragraphedeliste">
    <w:name w:val="List Paragraph"/>
    <w:basedOn w:val="Normal"/>
    <w:uiPriority w:val="34"/>
    <w:qFormat/>
    <w:rsid w:val="009F14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886"/>
  </w:style>
  <w:style w:type="paragraph" w:styleId="Titre1">
    <w:name w:val="heading 1"/>
    <w:basedOn w:val="Normal"/>
    <w:next w:val="Normal"/>
    <w:link w:val="Titre1Car"/>
    <w:uiPriority w:val="3"/>
    <w:qFormat/>
    <w:rsid w:val="001932D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rsid w:val="001932D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rsid w:val="001932D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rsid w:val="001932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rsid w:val="001932D7"/>
    <w:pPr>
      <w:numPr>
        <w:ilvl w:val="1"/>
      </w:numPr>
      <w:spacing w:before="440"/>
    </w:pPr>
    <w:rPr>
      <w:color w:val="E6A024" w:themeColor="accent1"/>
    </w:rPr>
  </w:style>
  <w:style w:type="character" w:customStyle="1" w:styleId="Sous-titreCar">
    <w:name w:val="Sous-titre Car"/>
    <w:basedOn w:val="Policepardfaut"/>
    <w:link w:val="Sous-titre"/>
    <w:uiPriority w:val="2"/>
    <w:rsid w:val="001932D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rsid w:val="001932D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sid w:val="001932D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sid w:val="001932D7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sid w:val="001932D7"/>
    <w:rPr>
      <w:color w:val="808080"/>
    </w:rPr>
  </w:style>
  <w:style w:type="paragraph" w:styleId="Sansinterligne">
    <w:name w:val="No Spacing"/>
    <w:uiPriority w:val="19"/>
    <w:qFormat/>
    <w:rsid w:val="001932D7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sid w:val="001932D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rsid w:val="001932D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sid w:val="001932D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rsid w:val="001932D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rsid w:val="001932D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sid w:val="001932D7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2D7"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sid w:val="001932D7"/>
    <w:rPr>
      <w:rFonts w:asciiTheme="majorHAnsi" w:eastAsiaTheme="majorEastAsia" w:hAnsiTheme="majorHAnsi" w:cstheme="majorBidi"/>
      <w:color w:val="E6A024" w:themeColor="accent1"/>
    </w:rPr>
  </w:style>
  <w:style w:type="paragraph" w:styleId="Paragraphedeliste">
    <w:name w:val="List Paragraph"/>
    <w:basedOn w:val="Normal"/>
    <w:uiPriority w:val="34"/>
    <w:qFormat/>
    <w:rsid w:val="009F1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rospectus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13FAA1304D4368806380BC93883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672FB-319A-474C-917B-325CCB824913}"/>
      </w:docPartPr>
      <w:docPartBody>
        <w:p w:rsidR="00CB287C" w:rsidRDefault="006C728E">
          <w:pPr>
            <w:pStyle w:val="CF13FAA1304D4368806380BC9388346C"/>
          </w:pPr>
          <w:r w:rsidRPr="00D8692D">
            <w:rPr>
              <w:lang w:val="fr-FR"/>
            </w:rPr>
            <w:t>[</w:t>
          </w:r>
          <w:r w:rsidRPr="00E25DC2">
            <w:t>Adresse postale]</w:t>
          </w:r>
          <w:r w:rsidRPr="00E25DC2">
            <w:br/>
            <w:t>[Code postal, Ville]</w:t>
          </w:r>
          <w:r w:rsidRPr="00E25DC2">
            <w:br/>
            <w:t>[Téléphone</w:t>
          </w:r>
          <w:r w:rsidRPr="00D8692D">
            <w:rPr>
              <w:lang w:val="fr-FR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Ming Std L">
    <w:altName w:val="Yu Gothic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728E"/>
    <w:rsid w:val="00000A95"/>
    <w:rsid w:val="001D0D57"/>
    <w:rsid w:val="001D1F23"/>
    <w:rsid w:val="003A7B5D"/>
    <w:rsid w:val="005B6B1F"/>
    <w:rsid w:val="00635BB6"/>
    <w:rsid w:val="006C728E"/>
    <w:rsid w:val="00C9353C"/>
    <w:rsid w:val="00CB287C"/>
    <w:rsid w:val="00E228DF"/>
    <w:rsid w:val="00E279AE"/>
    <w:rsid w:val="00F03B89"/>
    <w:rsid w:val="00F7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D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4F67D6B8EFD44C0BCCE8EC042777DB7">
    <w:name w:val="84F67D6B8EFD44C0BCCE8EC042777DB7"/>
    <w:rsid w:val="001D0D57"/>
  </w:style>
  <w:style w:type="paragraph" w:customStyle="1" w:styleId="83F190F97C6042C2A9E7CECEA048ABC6">
    <w:name w:val="83F190F97C6042C2A9E7CECEA048ABC6"/>
    <w:rsid w:val="001D0D57"/>
  </w:style>
  <w:style w:type="paragraph" w:customStyle="1" w:styleId="E5DA9EC47D46406B90272F1107340EE2">
    <w:name w:val="E5DA9EC47D46406B90272F1107340EE2"/>
    <w:rsid w:val="001D0D57"/>
  </w:style>
  <w:style w:type="paragraph" w:customStyle="1" w:styleId="7687584ED5094B2F9B0B0FA238950527">
    <w:name w:val="7687584ED5094B2F9B0B0FA238950527"/>
    <w:rsid w:val="001D0D57"/>
  </w:style>
  <w:style w:type="paragraph" w:customStyle="1" w:styleId="5DAF763DC0644244A963A0DAB72169A8">
    <w:name w:val="5DAF763DC0644244A963A0DAB72169A8"/>
    <w:rsid w:val="001D0D57"/>
  </w:style>
  <w:style w:type="paragraph" w:customStyle="1" w:styleId="02AEB4448F584EABB2D37601DBB200DE">
    <w:name w:val="02AEB4448F584EABB2D37601DBB200DE"/>
    <w:rsid w:val="001D0D57"/>
  </w:style>
  <w:style w:type="paragraph" w:customStyle="1" w:styleId="E47FBBDA9D944A0BA4A56907D0A69D97">
    <w:name w:val="E47FBBDA9D944A0BA4A56907D0A69D97"/>
    <w:rsid w:val="001D0D57"/>
  </w:style>
  <w:style w:type="paragraph" w:customStyle="1" w:styleId="AB98FEE842C44809A7B182897866E513">
    <w:name w:val="AB98FEE842C44809A7B182897866E513"/>
    <w:rsid w:val="001D0D57"/>
  </w:style>
  <w:style w:type="paragraph" w:customStyle="1" w:styleId="F81389C992814A69AE856D989C47494B">
    <w:name w:val="F81389C992814A69AE856D989C47494B"/>
    <w:rsid w:val="001D0D57"/>
  </w:style>
  <w:style w:type="paragraph" w:customStyle="1" w:styleId="AFB13EA7F62248DCA90CCBCDACF29094">
    <w:name w:val="AFB13EA7F62248DCA90CCBCDACF29094"/>
    <w:rsid w:val="001D0D57"/>
  </w:style>
  <w:style w:type="paragraph" w:customStyle="1" w:styleId="CF13FAA1304D4368806380BC9388346C">
    <w:name w:val="CF13FAA1304D4368806380BC9388346C"/>
    <w:rsid w:val="001D0D57"/>
  </w:style>
  <w:style w:type="paragraph" w:customStyle="1" w:styleId="3A6FEDDDD74F43AF80B8EEFCF2A7E817">
    <w:name w:val="3A6FEDDDD74F43AF80B8EEFCF2A7E817"/>
    <w:rsid w:val="001D0D57"/>
  </w:style>
  <w:style w:type="paragraph" w:customStyle="1" w:styleId="EEA8C8B986C44084ADD09EE6F1B8DA66">
    <w:name w:val="EEA8C8B986C44084ADD09EE6F1B8DA66"/>
    <w:rsid w:val="001D0D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33AB95-C89C-42BB-B1BF-D0F4282C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saisonnier</Template>
  <TotalTime>0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PAPLEUX</cp:lastModifiedBy>
  <cp:revision>2</cp:revision>
  <cp:lastPrinted>2017-02-05T17:13:00Z</cp:lastPrinted>
  <dcterms:created xsi:type="dcterms:W3CDTF">2019-10-14T07:22:00Z</dcterms:created>
  <dcterms:modified xsi:type="dcterms:W3CDTF">2019-10-14T07:22:00Z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